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406CB" w14:textId="77777777" w:rsidR="00446388" w:rsidRDefault="001F7F4F">
      <w:r>
        <w:rPr>
          <w:noProof/>
        </w:rPr>
        <w:drawing>
          <wp:anchor distT="0" distB="0" distL="114300" distR="114300" simplePos="0" relativeHeight="251661824" behindDoc="1" locked="0" layoutInCell="1" allowOverlap="1" wp14:anchorId="399625AD" wp14:editId="50302567">
            <wp:simplePos x="0" y="0"/>
            <wp:positionH relativeFrom="column">
              <wp:posOffset>-717550</wp:posOffset>
            </wp:positionH>
            <wp:positionV relativeFrom="paragraph">
              <wp:posOffset>-1082040</wp:posOffset>
            </wp:positionV>
            <wp:extent cx="7552690" cy="10680700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217CC2A" wp14:editId="460048BD">
                <wp:simplePos x="0" y="0"/>
                <wp:positionH relativeFrom="page">
                  <wp:posOffset>655955</wp:posOffset>
                </wp:positionH>
                <wp:positionV relativeFrom="paragraph">
                  <wp:posOffset>2910205</wp:posOffset>
                </wp:positionV>
                <wp:extent cx="4762500" cy="37401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37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3C205" w14:textId="77777777" w:rsidR="00BD0069" w:rsidRPr="00BD0069" w:rsidRDefault="00DD10E9" w:rsidP="00BD0069">
                            <w:pPr>
                              <w:rPr>
                                <w:rFonts w:ascii="Academy Sans" w:hAnsi="Academy Sans"/>
                                <w:b/>
                              </w:rPr>
                            </w:pPr>
                            <w:r>
                              <w:rPr>
                                <w:rFonts w:ascii="Academy Sans" w:hAnsi="Academy Sans"/>
                                <w:b/>
                              </w:rPr>
                              <w:t xml:space="preserve">KÆRE </w:t>
                            </w:r>
                            <w:r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</w:rPr>
                              <w:t>(</w:t>
                            </w:r>
                            <w:r w:rsidRPr="00DD10E9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FF0000"/>
                              </w:rPr>
                              <w:t>MODTAGER</w:t>
                            </w:r>
                            <w:r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17CC2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51.65pt;margin-top:229.15pt;width:375pt;height:29.4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" fillcolor="window" stroked="f">
                <v:textbox style="mso-fit-shape-to-text:t">
                  <w:txbxContent>
                    <w:p w14:paraId="2863C205" w14:textId="77777777" w:rsidR="00BD0069" w:rsidRPr="00BD0069" w:rsidRDefault="00DD10E9" w:rsidP="00BD0069">
                      <w:pPr>
                        <w:rPr>
                          <w:rFonts w:ascii="Academy Sans" w:hAnsi="Academy Sans"/>
                          <w:b/>
                        </w:rPr>
                      </w:pPr>
                      <w:r>
                        <w:rPr>
                          <w:rFonts w:ascii="Academy Sans" w:hAnsi="Academy Sans"/>
                          <w:b/>
                        </w:rPr>
                        <w:t xml:space="preserve">KÆRE </w:t>
                      </w:r>
                      <w:r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</w:rPr>
                        <w:t>(</w:t>
                      </w:r>
                      <w:r w:rsidRPr="00DD10E9">
                        <w:rPr>
                          <w:rStyle w:val="Pladsholdertekst"/>
                          <w:rFonts w:ascii="Academy Sans" w:hAnsi="Academy Sans"/>
                          <w:b/>
                          <w:color w:val="FF0000"/>
                        </w:rPr>
                        <w:t>MODTAGER</w:t>
                      </w:r>
                      <w:r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46388">
        <w:br w:type="page"/>
      </w:r>
    </w:p>
    <w:p w14:paraId="3DD543C8" w14:textId="77777777" w:rsidR="00EC3587" w:rsidRDefault="00A1399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3F36091" wp14:editId="7ACC4F59">
                <wp:simplePos x="0" y="0"/>
                <wp:positionH relativeFrom="margin">
                  <wp:posOffset>-53340</wp:posOffset>
                </wp:positionH>
                <wp:positionV relativeFrom="paragraph">
                  <wp:posOffset>3415665</wp:posOffset>
                </wp:positionV>
                <wp:extent cx="5709285" cy="1485900"/>
                <wp:effectExtent l="0" t="0" r="0" b="0"/>
                <wp:wrapSquare wrapText="bothSides"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28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7F431" w14:textId="4D7B8A7D" w:rsidR="00E82A4F" w:rsidRDefault="00E82A4F" w:rsidP="00E82A4F">
                            <w:pPr>
                              <w:spacing w:line="240" w:lineRule="auto"/>
                            </w:pPr>
                            <w:r w:rsidRPr="00E82A4F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Udfyld </w:t>
                            </w:r>
                            <w:r w:rsidR="00377B1F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feltet herunder hvis I allerede nu ved hvilke aktiviteter, I vil tilbyde i forbindelse med </w:t>
                            </w:r>
                            <w:proofErr w:type="spellStart"/>
                            <w:r w:rsidR="00377B1F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20"/>
                                <w:szCs w:val="20"/>
                              </w:rPr>
                              <w:t>Vinterbogen</w:t>
                            </w:r>
                            <w:proofErr w:type="spellEnd"/>
                            <w:r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  <w:r w:rsidRPr="00E82A4F">
                              <w:rPr>
                                <w:rStyle w:val="Pladsholdertekst"/>
                                <w:rFonts w:ascii="Academy Sans" w:hAnsi="Academy Sans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          Hvis I ikke har aktiviteter, slet da teksten</w:t>
                            </w:r>
                            <w:r w:rsidR="00DD10E9">
                              <w:rPr>
                                <w:rStyle w:val="Pladsholdertekst"/>
                                <w:rFonts w:ascii="Academy Sans" w:hAnsi="Academy Sans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36091" id="_x0000_s1027" type="#_x0000_t202" style="position:absolute;margin-left:-4.2pt;margin-top:268.95pt;width:449.55pt;height:117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" filled="f" stroked="f">
                <v:textbox>
                  <w:txbxContent>
                    <w:p w14:paraId="0D17F431" w14:textId="4D7B8A7D" w:rsidR="00E82A4F" w:rsidRDefault="00E82A4F" w:rsidP="00E82A4F">
                      <w:pPr>
                        <w:spacing w:line="240" w:lineRule="auto"/>
                      </w:pPr>
                      <w:r w:rsidRPr="00E82A4F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20"/>
                          <w:szCs w:val="20"/>
                        </w:rPr>
                        <w:t xml:space="preserve">Udfyld </w:t>
                      </w:r>
                      <w:r w:rsidR="00377B1F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20"/>
                          <w:szCs w:val="20"/>
                        </w:rPr>
                        <w:t xml:space="preserve">feltet herunder hvis I allerede nu ved hvilke aktiviteter, I vil tilbyde i forbindelse med </w:t>
                      </w:r>
                      <w:proofErr w:type="spellStart"/>
                      <w:r w:rsidR="00377B1F"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20"/>
                          <w:szCs w:val="20"/>
                        </w:rPr>
                        <w:t>Vinterbogen</w:t>
                      </w:r>
                      <w:proofErr w:type="spellEnd"/>
                      <w:r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  <w:sz w:val="20"/>
                          <w:szCs w:val="20"/>
                        </w:rPr>
                        <w:br/>
                      </w:r>
                      <w:r w:rsidRPr="00E82A4F">
                        <w:rPr>
                          <w:rStyle w:val="Pladsholdertekst"/>
                          <w:rFonts w:ascii="Academy Sans" w:hAnsi="Academy Sans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          Hvis I ikke har aktiviteter, slet da teksten</w:t>
                      </w:r>
                      <w:r w:rsidR="00DD10E9">
                        <w:rPr>
                          <w:rStyle w:val="Pladsholdertekst"/>
                          <w:rFonts w:ascii="Academy Sans" w:hAnsi="Academy Sans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B0CFDC6" wp14:editId="0C7052E6">
            <wp:simplePos x="0" y="0"/>
            <wp:positionH relativeFrom="page">
              <wp:align>right</wp:align>
            </wp:positionH>
            <wp:positionV relativeFrom="paragraph">
              <wp:posOffset>-1079500</wp:posOffset>
            </wp:positionV>
            <wp:extent cx="7556500" cy="10685780"/>
            <wp:effectExtent l="0" t="0" r="6350" b="127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F4F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C28FD59" wp14:editId="5B8C1739">
                <wp:simplePos x="0" y="0"/>
                <wp:positionH relativeFrom="margin">
                  <wp:posOffset>3810</wp:posOffset>
                </wp:positionH>
                <wp:positionV relativeFrom="paragraph">
                  <wp:posOffset>5625465</wp:posOffset>
                </wp:positionV>
                <wp:extent cx="3742690" cy="831850"/>
                <wp:effectExtent l="0" t="0" r="0" b="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69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0C72B" w14:textId="77777777" w:rsidR="00E82A4F" w:rsidRDefault="00DD10E9" w:rsidP="00E82A4F">
                            <w:pPr>
                              <w:spacing w:line="240" w:lineRule="auto"/>
                            </w:pPr>
                            <w:r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</w:rPr>
                              <w:t>(</w:t>
                            </w:r>
                            <w:r w:rsidRPr="00DD10E9"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FF0000"/>
                              </w:rPr>
                              <w:t>AFSENDER</w:t>
                            </w:r>
                            <w:r>
                              <w:rPr>
                                <w:rStyle w:val="Pladsholdertekst"/>
                                <w:rFonts w:ascii="Academy Sans" w:hAnsi="Academy Sans"/>
                                <w:b/>
                                <w:color w:val="auto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8FD59" id="_x0000_s1028" type="#_x0000_t202" style="position:absolute;margin-left:.3pt;margin-top:442.95pt;width:294.7pt;height:65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" stroked="f">
                <v:textbox>
                  <w:txbxContent>
                    <w:p w14:paraId="6E10C72B" w14:textId="77777777" w:rsidR="00E82A4F" w:rsidRDefault="00DD10E9" w:rsidP="00E82A4F">
                      <w:pPr>
                        <w:spacing w:line="240" w:lineRule="auto"/>
                      </w:pPr>
                      <w:r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</w:rPr>
                        <w:t>(</w:t>
                      </w:r>
                      <w:r w:rsidRPr="00DD10E9">
                        <w:rPr>
                          <w:rStyle w:val="Pladsholdertekst"/>
                          <w:rFonts w:ascii="Academy Sans" w:hAnsi="Academy Sans"/>
                          <w:b/>
                          <w:color w:val="FF0000"/>
                        </w:rPr>
                        <w:t>AFSENDER</w:t>
                      </w:r>
                      <w:r>
                        <w:rPr>
                          <w:rStyle w:val="Pladsholdertekst"/>
                          <w:rFonts w:ascii="Academy Sans" w:hAnsi="Academy Sans"/>
                          <w:b/>
                          <w:color w:val="auto"/>
                        </w:rPr>
                        <w:t xml:space="preserve">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C358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ademy Sans">
    <w:altName w:val="Calibri"/>
    <w:panose1 w:val="02000506040000020004"/>
    <w:charset w:val="00"/>
    <w:family w:val="modern"/>
    <w:notTrueType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B1F"/>
    <w:rsid w:val="001F7F4F"/>
    <w:rsid w:val="00377B1F"/>
    <w:rsid w:val="00446388"/>
    <w:rsid w:val="008F0B9F"/>
    <w:rsid w:val="009F7E2A"/>
    <w:rsid w:val="00A1399D"/>
    <w:rsid w:val="00BD0069"/>
    <w:rsid w:val="00DD10E9"/>
    <w:rsid w:val="00E82A4F"/>
    <w:rsid w:val="00EC0C5E"/>
    <w:rsid w:val="00EC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064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46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446388"/>
    <w:rPr>
      <w:rFonts w:ascii="Segoe UI" w:hAnsi="Segoe UI" w:cs="Segoe UI"/>
      <w:sz w:val="18"/>
      <w:szCs w:val="18"/>
    </w:rPr>
  </w:style>
  <w:style w:type="character" w:styleId="Pladsholdertekst">
    <w:name w:val="Placeholder Text"/>
    <w:uiPriority w:val="99"/>
    <w:semiHidden/>
    <w:rsid w:val="00BD006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VB23_invitation-skoler</Template>
  <TotalTime>11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Dorte Holst</dc:creator>
  <cp:keywords/>
  <dc:description/>
  <cp:lastModifiedBy>Dorte Holst</cp:lastModifiedBy>
  <cp:revision>1</cp:revision>
  <dcterms:created xsi:type="dcterms:W3CDTF">2022-10-12T11:49:00Z</dcterms:created>
  <dcterms:modified xsi:type="dcterms:W3CDTF">2022-10-12T12:00:00Z</dcterms:modified>
</cp:coreProperties>
</file>